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95AF3" w14:textId="77777777" w:rsidR="000616B1" w:rsidRDefault="000616B1" w:rsidP="000616B1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Allegato A - Modulo di domanda</w:t>
      </w:r>
    </w:p>
    <w:p w14:paraId="489C7249" w14:textId="77777777" w:rsidR="000616B1" w:rsidRDefault="000616B1" w:rsidP="000616B1">
      <w:pPr>
        <w:ind w:left="5664"/>
        <w:rPr>
          <w:rStyle w:val="Nessuno"/>
          <w:sz w:val="24"/>
          <w:szCs w:val="24"/>
        </w:rPr>
      </w:pPr>
    </w:p>
    <w:p w14:paraId="0AB7CABD" w14:textId="77777777" w:rsidR="000616B1" w:rsidRDefault="000616B1" w:rsidP="000616B1">
      <w:pPr>
        <w:ind w:left="5664"/>
        <w:rPr>
          <w:rStyle w:val="Nessuno"/>
          <w:sz w:val="24"/>
          <w:szCs w:val="24"/>
        </w:rPr>
      </w:pPr>
    </w:p>
    <w:p w14:paraId="603CA2EE" w14:textId="34D92D9E" w:rsidR="004A56EA" w:rsidRDefault="004A56EA" w:rsidP="000616B1">
      <w:pPr>
        <w:ind w:left="5664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Alla Fondazione IFEL Campania</w:t>
      </w:r>
    </w:p>
    <w:p w14:paraId="11435F21" w14:textId="77777777" w:rsidR="004A56EA" w:rsidRDefault="004A56EA" w:rsidP="000616B1">
      <w:pPr>
        <w:ind w:left="4956" w:firstLine="708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Via Santa Lucia, n. 81</w:t>
      </w:r>
    </w:p>
    <w:p w14:paraId="60A52038" w14:textId="77777777" w:rsidR="004A56EA" w:rsidRDefault="004A56EA" w:rsidP="000616B1">
      <w:pPr>
        <w:ind w:left="4956" w:firstLine="708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80132 Napoli</w:t>
      </w:r>
    </w:p>
    <w:p w14:paraId="39D1FD21" w14:textId="77777777" w:rsidR="004A56EA" w:rsidRDefault="004A56EA" w:rsidP="004A56EA">
      <w:pPr>
        <w:spacing w:line="360" w:lineRule="auto"/>
        <w:rPr>
          <w:rStyle w:val="NessunoA"/>
          <w:sz w:val="24"/>
          <w:szCs w:val="24"/>
        </w:rPr>
      </w:pPr>
    </w:p>
    <w:p w14:paraId="47E8AD56" w14:textId="77777777" w:rsidR="004A56EA" w:rsidRDefault="004A56EA" w:rsidP="004A56EA">
      <w:pPr>
        <w:spacing w:line="360" w:lineRule="auto"/>
        <w:rPr>
          <w:rStyle w:val="NessunoA"/>
          <w:sz w:val="24"/>
          <w:szCs w:val="24"/>
        </w:rPr>
      </w:pPr>
    </w:p>
    <w:p w14:paraId="444E879F" w14:textId="77777777" w:rsidR="004A56EA" w:rsidRDefault="004A56EA" w:rsidP="004A56EA">
      <w:pPr>
        <w:spacing w:line="360" w:lineRule="auto"/>
        <w:rPr>
          <w:rStyle w:val="NessunoA"/>
        </w:rPr>
      </w:pPr>
    </w:p>
    <w:p w14:paraId="13B5AE43" w14:textId="77777777" w:rsidR="004A56EA" w:rsidRDefault="004A56EA" w:rsidP="004A56EA">
      <w:pPr>
        <w:spacing w:line="360" w:lineRule="auto"/>
        <w:rPr>
          <w:rStyle w:val="NessunoA"/>
        </w:rPr>
      </w:pPr>
    </w:p>
    <w:p w14:paraId="43BD1AE0" w14:textId="27709349" w:rsidR="004A56EA" w:rsidRDefault="004A56EA" w:rsidP="004A56EA">
      <w:pPr>
        <w:spacing w:line="360" w:lineRule="auto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 xml:space="preserve">DOMANDA DI PARTECIPAZIONE </w:t>
      </w:r>
      <w:r w:rsidR="000616B1">
        <w:rPr>
          <w:rStyle w:val="Nessuno"/>
          <w:b/>
          <w:bCs/>
          <w:sz w:val="24"/>
          <w:szCs w:val="24"/>
        </w:rPr>
        <w:t>ALL’</w:t>
      </w:r>
      <w:bookmarkStart w:id="0" w:name="_Hlk163731900"/>
      <w:r w:rsidR="000616B1" w:rsidRPr="005C4141">
        <w:rPr>
          <w:b/>
          <w:bCs/>
          <w:sz w:val="24"/>
          <w:szCs w:val="24"/>
        </w:rPr>
        <w:t>AVVISO DI SELEZIONE PER IL CONFERIMENTO INCARICO PROFESSIONALE PER SERVIZIO DI CONSULENZA DEL LAVORO PER LA FONDAZIONE IFEL CAMPANIA</w:t>
      </w:r>
      <w:bookmarkEnd w:id="0"/>
    </w:p>
    <w:p w14:paraId="48BCEAA0" w14:textId="77777777" w:rsidR="004A56EA" w:rsidRDefault="004A56EA" w:rsidP="004A56EA">
      <w:pPr>
        <w:spacing w:line="360" w:lineRule="auto"/>
        <w:rPr>
          <w:rStyle w:val="NessunoA"/>
          <w:sz w:val="24"/>
          <w:szCs w:val="24"/>
        </w:rPr>
      </w:pPr>
    </w:p>
    <w:p w14:paraId="1281E182" w14:textId="77777777" w:rsidR="004A56EA" w:rsidRDefault="004A56EA" w:rsidP="004A56EA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Il sottoscritto _____________________________________________________, nato a ______________________________________ (_____) il ___________________, CF ________________________  residente a _____________________________(_____) in Via ________________________________________________ n° ______,  nella sua qualità di ________________________________________________________ (titolare/rappresentante legale, procuratore) dell’Impresa (Denominazione/ Ragione Sociale): ___________________________________________________________ con sede in _____________________________________________________(_____), Via ____________________________________________________ n° ________, codice fiscale ________________________ partita I.V.A. _________________________, email_______________________________ </w:t>
      </w:r>
      <w:proofErr w:type="spellStart"/>
      <w:r>
        <w:rPr>
          <w:rStyle w:val="Nessuno"/>
          <w:sz w:val="24"/>
          <w:szCs w:val="24"/>
        </w:rPr>
        <w:t>pec</w:t>
      </w:r>
      <w:proofErr w:type="spellEnd"/>
      <w:r>
        <w:rPr>
          <w:rStyle w:val="Nessuno"/>
          <w:sz w:val="24"/>
          <w:szCs w:val="24"/>
        </w:rPr>
        <w:t xml:space="preserve"> ________________________________ (solo se pertinente – per strutture costituite da più soggetti) in qualità di legale rappresentante di _______________________________________________________ (specificare la forma del consorzio/raggruppamento/gruppo) costituito da ______________________________________________________________________________________________________________________________________________________</w:t>
      </w:r>
      <w:r>
        <w:rPr>
          <w:rStyle w:val="Nessuno"/>
          <w:sz w:val="24"/>
          <w:szCs w:val="24"/>
        </w:rPr>
        <w:lastRenderedPageBreak/>
        <w:t xml:space="preserve">________________________________Pec___________________________________ Tel. ______________________________ </w:t>
      </w:r>
    </w:p>
    <w:p w14:paraId="1BB4E27D" w14:textId="77777777" w:rsidR="004A56EA" w:rsidRDefault="004A56EA" w:rsidP="004A56EA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consapevole della responsabilità penale a cui può andare incontro in caso di dichiarazioni mendaci, ai sensi e per gli effetti dell’art. 76 del D.P.R. 28 dicembre 2000, n. 445, tenuto conto degli artt. 46 e 47 del citato D.P.R. n. 445/2000 e </w:t>
      </w:r>
    </w:p>
    <w:p w14:paraId="056199F9" w14:textId="77777777" w:rsidR="004A56EA" w:rsidRDefault="004A56EA" w:rsidP="004A56EA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PRESO ATTO</w:t>
      </w:r>
    </w:p>
    <w:p w14:paraId="0C5CA0A7" w14:textId="77777777" w:rsidR="004A56EA" w:rsidRDefault="004A56EA" w:rsidP="004A56EA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di tutte le condizioni e dei termini di partecipazione stabiliti nell’Avviso </w:t>
      </w:r>
    </w:p>
    <w:p w14:paraId="588BED2D" w14:textId="77777777" w:rsidR="004A56EA" w:rsidRDefault="004A56EA" w:rsidP="004A56EA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MANIFESTA</w:t>
      </w:r>
    </w:p>
    <w:p w14:paraId="0B16AE45" w14:textId="77777777" w:rsidR="004A56EA" w:rsidRDefault="004A56EA" w:rsidP="004A56EA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il proprio interesse a partecipare all’indagine conoscitiva al fine di essere interpellato per la procedura di affidamento diretto di cui all’art. 50 comma 1 lett. b) del D.lgs. 36/2023 ed a questo effetto </w:t>
      </w:r>
    </w:p>
    <w:p w14:paraId="00283528" w14:textId="77777777" w:rsidR="004A56EA" w:rsidRPr="000616B1" w:rsidRDefault="004A56EA" w:rsidP="000616B1">
      <w:pPr>
        <w:spacing w:line="360" w:lineRule="auto"/>
        <w:jc w:val="center"/>
        <w:rPr>
          <w:b/>
          <w:bCs/>
          <w:sz w:val="24"/>
          <w:szCs w:val="24"/>
        </w:rPr>
      </w:pPr>
      <w:r w:rsidRPr="000616B1">
        <w:rPr>
          <w:b/>
          <w:bCs/>
          <w:sz w:val="24"/>
          <w:szCs w:val="24"/>
        </w:rPr>
        <w:t>DICHIARA</w:t>
      </w:r>
    </w:p>
    <w:p w14:paraId="218BF9D4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l’insussistenza delle cause di esclusione di cui agli artt. 94 e 95 del Codice;</w:t>
      </w:r>
    </w:p>
    <w:p w14:paraId="11FBF9A2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l’insussistenza delle cause automatiche di esclusione di cui all’articolo 94 commi 1 e 2 del Codice in relazione a tutti i soggetti indicati al comma 3 del citato articolo;</w:t>
      </w:r>
    </w:p>
    <w:p w14:paraId="0AA485E2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 l’insussistenza delle cause non automatiche di esclusione di cui all’articolo 98 del Codice in relazione ai soggetti di cui al punto precedente;</w:t>
      </w:r>
    </w:p>
    <w:p w14:paraId="64B0F442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l’assenza della causa di incompatibilità di cui all’art. 53, comma 16-ter, del D. Lgs. 165/2001;</w:t>
      </w:r>
    </w:p>
    <w:p w14:paraId="73977AEA" w14:textId="00B3CC4C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l’iscrizione nel Registro della Camera di commercio per attività pertinenti con quelle oggetto della presente indagine: iscrizione, da almeno 10 anni, nel Registro delle Imprese presso la competente C.C.I.A.A. per attività attinenti all’oggetto dell’appalto, in conformità a quanto previsto dall’art. 100 D.lgs. n. 36/2023; </w:t>
      </w:r>
      <w:r w:rsidR="000616B1">
        <w:rPr>
          <w:sz w:val="24"/>
          <w:szCs w:val="24"/>
        </w:rPr>
        <w:t>l’</w:t>
      </w:r>
      <w:r>
        <w:rPr>
          <w:sz w:val="24"/>
          <w:szCs w:val="24"/>
        </w:rPr>
        <w:t>abilitazione all’esercizio della professione e iscrizione all’albo dei Consulenti del Lavoro o agli albi dei professionisti equiparati ai sensi dell’art. 1 della Legge 11 gennaio 1979, n. 12 da almeno 10 anni (nel caso di studi di consulenza associati o società di professionisti tale requisito deve essere posseduto dal professionista, socio o associato, che svolgerà effettivamente l’incarico);</w:t>
      </w:r>
    </w:p>
    <w:p w14:paraId="15535547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di non partecipare alla manifestazione di interesse contemporaneamente in forme diverse (individuale e associata; in più forme associate; ecc.);</w:t>
      </w:r>
    </w:p>
    <w:p w14:paraId="38FB386B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7. di accettare, senza condizione o riserva alcuna, tutte le norme e disposizioni contenute nella documentazione;</w:t>
      </w:r>
    </w:p>
    <w:p w14:paraId="18B0407B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 di aver preso visione e di accettare il trattamento dei dati personali riportato nell’avviso;</w:t>
      </w:r>
    </w:p>
    <w:p w14:paraId="3CA67FD5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9. la presentazione della manifestazione di interesse costituisce prova di possesso dei requisiti di partecipazione generali e speciali richiesti per l’affidamento dei servizi di cui trattasi, che dovranno essere specificatamente dichiarati; l’ente provvederà alla verifica in occasione dell’affidamento diretto;</w:t>
      </w:r>
    </w:p>
    <w:p w14:paraId="5A82DD5A" w14:textId="77777777" w:rsidR="004A56EA" w:rsidRDefault="004A56EA" w:rsidP="004A56EA">
      <w:pPr>
        <w:spacing w:line="360" w:lineRule="auto"/>
      </w:pPr>
      <w:r>
        <w:rPr>
          <w:sz w:val="24"/>
          <w:szCs w:val="24"/>
        </w:rPr>
        <w:t>10. di essere a conoscenza che la presente manifestazione d’interesse non costituisce proposta contrattuale e non vincola in alcun modo l’ente, che sarà libero di seguire anche altre procedure, e che lo stesso ente si riserva di interrompere in qualsiasi momento, per ragioni di sua esclusiva competenza, il procedimento avviato, senza vantare alcuna pretesa.</w:t>
      </w:r>
    </w:p>
    <w:p w14:paraId="46A45BD4" w14:textId="25343E09" w:rsidR="000900D2" w:rsidRDefault="000900D2" w:rsidP="004A56EA"/>
    <w:p w14:paraId="3AE7B0A1" w14:textId="77777777" w:rsidR="000616B1" w:rsidRDefault="000616B1" w:rsidP="004A56EA"/>
    <w:p w14:paraId="11F06504" w14:textId="77777777" w:rsidR="000616B1" w:rsidRDefault="000616B1" w:rsidP="004A56EA"/>
    <w:p w14:paraId="5796F75A" w14:textId="49A8D19D" w:rsidR="000616B1" w:rsidRPr="004A56EA" w:rsidRDefault="000616B1" w:rsidP="004A56EA">
      <w:r w:rsidRPr="000616B1">
        <w:rPr>
          <w:sz w:val="24"/>
          <w:szCs w:val="24"/>
        </w:rPr>
        <w:t>Data</w:t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  <w:t>Firma</w:t>
      </w:r>
    </w:p>
    <w:sectPr w:rsidR="000616B1" w:rsidRPr="004A56EA" w:rsidSect="00AF6267">
      <w:headerReference w:type="default" r:id="rId11"/>
      <w:footerReference w:type="default" r:id="rId12"/>
      <w:pgSz w:w="11906" w:h="16838"/>
      <w:pgMar w:top="2127" w:right="1416" w:bottom="1701" w:left="1134" w:header="567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B54B3" w14:textId="77777777" w:rsidR="00AF6267" w:rsidRDefault="00AF6267" w:rsidP="006263F6">
      <w:r>
        <w:separator/>
      </w:r>
    </w:p>
  </w:endnote>
  <w:endnote w:type="continuationSeparator" w:id="0">
    <w:p w14:paraId="028706C9" w14:textId="77777777" w:rsidR="00AF6267" w:rsidRDefault="00AF6267" w:rsidP="006263F6">
      <w:r>
        <w:continuationSeparator/>
      </w:r>
    </w:p>
  </w:endnote>
  <w:endnote w:type="continuationNotice" w:id="1">
    <w:p w14:paraId="7A03FD0A" w14:textId="77777777" w:rsidR="00AF6267" w:rsidRDefault="00AF62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FE8A38-82D8-4FFA-9062-301F87E3045A}"/>
    <w:embedBold r:id="rId2" w:fontKey="{B1F5D7C9-2E71-46E8-BC11-5C642392D312}"/>
    <w:embedItalic r:id="rId3" w:fontKey="{E48ACB73-70A5-48CF-AD7E-46B1B2AB431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904DA39-635F-4A56-84DC-85A9B85E1D69}"/>
    <w:embedBold r:id="rId5" w:fontKey="{1CAA2FB4-9C35-4F3D-A590-DB118835E7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0D35B" w14:textId="77777777" w:rsidR="002A7579" w:rsidRPr="00DF4DA4" w:rsidRDefault="006263F6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b/>
        <w:color w:val="0070C0"/>
      </w:rPr>
    </w:pPr>
    <w:r w:rsidRPr="00DF4DA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CFAB71" wp14:editId="1AF0FF7F">
              <wp:simplePos x="0" y="0"/>
              <wp:positionH relativeFrom="margin">
                <wp:align>center</wp:align>
              </wp:positionH>
              <wp:positionV relativeFrom="paragraph">
                <wp:posOffset>-6350</wp:posOffset>
              </wp:positionV>
              <wp:extent cx="7648575" cy="0"/>
              <wp:effectExtent l="0" t="19050" r="28575" b="19050"/>
              <wp:wrapNone/>
              <wp:docPr id="5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485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544CC9" id="Connettore 1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5pt" to="60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" strokecolor="#4472c4 [3204]" strokeweight="2.25pt">
              <v:stroke joinstyle="miter"/>
              <w10:wrap anchorx="margin"/>
            </v:line>
          </w:pict>
        </mc:Fallback>
      </mc:AlternateContent>
    </w:r>
    <w:r w:rsidR="002A7579" w:rsidRPr="00DF4DA4">
      <w:rPr>
        <w:rFonts w:ascii="Century Gothic" w:hAnsi="Century Gothic"/>
        <w:b/>
        <w:color w:val="0070C0"/>
      </w:rPr>
      <w:t xml:space="preserve">Fondazione IFEL Campania </w:t>
    </w:r>
  </w:p>
  <w:p w14:paraId="66894DC8" w14:textId="77777777" w:rsidR="002A7579" w:rsidRDefault="001763AF" w:rsidP="002A7579">
    <w:pPr>
      <w:pStyle w:val="Titolo1"/>
      <w:ind w:left="-851"/>
    </w:pPr>
    <w:r>
      <w:rPr>
        <w:noProof/>
      </w:rPr>
      <w:drawing>
        <wp:anchor distT="0" distB="0" distL="114300" distR="114300" simplePos="0" relativeHeight="251658243" behindDoc="0" locked="0" layoutInCell="1" allowOverlap="1" wp14:anchorId="2A865EC4" wp14:editId="7FEE3E72">
          <wp:simplePos x="0" y="0"/>
          <wp:positionH relativeFrom="margin">
            <wp:posOffset>5284470</wp:posOffset>
          </wp:positionH>
          <wp:positionV relativeFrom="paragraph">
            <wp:posOffset>5080</wp:posOffset>
          </wp:positionV>
          <wp:extent cx="659130" cy="419100"/>
          <wp:effectExtent l="0" t="0" r="7620" b="0"/>
          <wp:wrapSquare wrapText="bothSides"/>
          <wp:docPr id="152089770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O-9001-250x16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579">
      <w:rPr>
        <w:rFonts w:ascii="Century Gothic" w:hAnsi="Century Gothic"/>
        <w:noProof/>
        <w:sz w:val="18"/>
        <w:szCs w:val="18"/>
      </w:rPr>
      <w:drawing>
        <wp:anchor distT="0" distB="0" distL="114300" distR="114300" simplePos="0" relativeHeight="251658242" behindDoc="0" locked="0" layoutInCell="1" allowOverlap="1" wp14:anchorId="71DE92EC" wp14:editId="02B75D27">
          <wp:simplePos x="0" y="0"/>
          <wp:positionH relativeFrom="column">
            <wp:posOffset>4390390</wp:posOffset>
          </wp:positionH>
          <wp:positionV relativeFrom="paragraph">
            <wp:posOffset>4445</wp:posOffset>
          </wp:positionV>
          <wp:extent cx="909320" cy="476885"/>
          <wp:effectExtent l="0" t="0" r="5080" b="0"/>
          <wp:wrapNone/>
          <wp:docPr id="29785642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7579" w:rsidRPr="009A72CD">
      <w:t>S</w:t>
    </w:r>
    <w:r w:rsidR="002A7579">
      <w:t>EDE LEGALE</w:t>
    </w:r>
    <w:r w:rsidR="002A7579" w:rsidRPr="002F25DF">
      <w:rPr>
        <w:b/>
        <w:color w:val="0070C0"/>
      </w:rPr>
      <w:t xml:space="preserve"> </w:t>
    </w:r>
    <w:r w:rsidR="002A7579">
      <w:t>Via S. Lucia, 81- 80132 Napoli</w:t>
    </w:r>
  </w:p>
  <w:p w14:paraId="3C79D815" w14:textId="77777777" w:rsidR="002A7579" w:rsidRPr="002F25DF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SEDE OPERATIVA Via Generale Giordano Orsini, 40 – 80132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</w:t>
    </w:r>
    <w:r>
      <w:rPr>
        <w:rFonts w:ascii="Century Gothic" w:hAnsi="Century Gothic"/>
        <w:sz w:val="18"/>
        <w:szCs w:val="18"/>
      </w:rPr>
      <w:t>18901333</w:t>
    </w:r>
  </w:p>
  <w:p w14:paraId="29638315" w14:textId="2B880A29" w:rsidR="002A7579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SEDE OPERATIVA</w:t>
    </w:r>
    <w:r w:rsidRPr="002F25DF">
      <w:rPr>
        <w:rFonts w:ascii="Century Gothic" w:hAnsi="Century Gothic"/>
        <w:sz w:val="18"/>
        <w:szCs w:val="18"/>
      </w:rPr>
      <w:t xml:space="preserve"> </w:t>
    </w:r>
    <w:proofErr w:type="spellStart"/>
    <w:r w:rsidRPr="002F25DF">
      <w:rPr>
        <w:rFonts w:ascii="Century Gothic" w:hAnsi="Century Gothic"/>
        <w:sz w:val="18"/>
        <w:szCs w:val="18"/>
      </w:rPr>
      <w:t>Is</w:t>
    </w:r>
    <w:proofErr w:type="spellEnd"/>
    <w:r w:rsidRPr="002F25DF">
      <w:rPr>
        <w:rFonts w:ascii="Century Gothic" w:hAnsi="Century Gothic"/>
        <w:sz w:val="18"/>
        <w:szCs w:val="18"/>
      </w:rPr>
      <w:t xml:space="preserve">. </w:t>
    </w:r>
    <w:r w:rsidR="0065574F">
      <w:rPr>
        <w:rFonts w:ascii="Century Gothic" w:hAnsi="Century Gothic"/>
        <w:sz w:val="18"/>
        <w:szCs w:val="18"/>
      </w:rPr>
      <w:t>E3</w:t>
    </w:r>
    <w:r w:rsidRPr="002F25DF">
      <w:rPr>
        <w:rFonts w:ascii="Century Gothic" w:hAnsi="Century Gothic"/>
        <w:sz w:val="18"/>
        <w:szCs w:val="18"/>
      </w:rPr>
      <w:t xml:space="preserve"> Centro Direzionale di Napoli – 80143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18893690 </w:t>
    </w:r>
  </w:p>
  <w:p w14:paraId="69A89438" w14:textId="77777777" w:rsidR="002A7579" w:rsidRPr="002E0CCB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2F25DF">
      <w:rPr>
        <w:rFonts w:ascii="Century Gothic" w:hAnsi="Century Gothic"/>
        <w:b/>
        <w:color w:val="0070C0"/>
        <w:sz w:val="18"/>
        <w:szCs w:val="18"/>
      </w:rPr>
      <w:t xml:space="preserve">P.IVA </w:t>
    </w:r>
    <w:r w:rsidRPr="002F25DF">
      <w:rPr>
        <w:rFonts w:ascii="Century Gothic" w:hAnsi="Century Gothic"/>
        <w:sz w:val="18"/>
        <w:szCs w:val="18"/>
      </w:rPr>
      <w:t xml:space="preserve">07492611210 </w:t>
    </w:r>
    <w:r w:rsidRPr="002F25DF">
      <w:rPr>
        <w:rFonts w:ascii="Century Gothic" w:hAnsi="Century Gothic"/>
        <w:b/>
        <w:color w:val="0070C0"/>
        <w:sz w:val="18"/>
        <w:szCs w:val="18"/>
      </w:rPr>
      <w:t>sito</w:t>
    </w:r>
    <w:r w:rsidRPr="002F25DF">
      <w:rPr>
        <w:rFonts w:ascii="Century Gothic" w:hAnsi="Century Gothic"/>
        <w:sz w:val="18"/>
        <w:szCs w:val="18"/>
      </w:rPr>
      <w:t xml:space="preserve"> www.ifelcampania.it </w:t>
    </w:r>
    <w:r w:rsidRPr="002F25DF">
      <w:rPr>
        <w:rFonts w:ascii="Century Gothic" w:hAnsi="Century Gothic"/>
        <w:b/>
        <w:color w:val="0070C0"/>
        <w:sz w:val="18"/>
        <w:szCs w:val="18"/>
      </w:rPr>
      <w:t xml:space="preserve">mail </w:t>
    </w:r>
    <w:r w:rsidRPr="002F25DF">
      <w:rPr>
        <w:rFonts w:ascii="Century Gothic" w:hAnsi="Century Gothic"/>
        <w:sz w:val="18"/>
        <w:szCs w:val="18"/>
      </w:rPr>
      <w:t>info@ifelcampania.it</w:t>
    </w:r>
  </w:p>
  <w:p w14:paraId="034B0F26" w14:textId="77777777" w:rsidR="006263F6" w:rsidRDefault="006263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A554D" w14:textId="77777777" w:rsidR="00AF6267" w:rsidRDefault="00AF6267" w:rsidP="006263F6">
      <w:r>
        <w:separator/>
      </w:r>
    </w:p>
  </w:footnote>
  <w:footnote w:type="continuationSeparator" w:id="0">
    <w:p w14:paraId="4F9CB888" w14:textId="77777777" w:rsidR="00AF6267" w:rsidRDefault="00AF6267" w:rsidP="006263F6">
      <w:r>
        <w:continuationSeparator/>
      </w:r>
    </w:p>
  </w:footnote>
  <w:footnote w:type="continuationNotice" w:id="1">
    <w:p w14:paraId="6583EA64" w14:textId="77777777" w:rsidR="00AF6267" w:rsidRDefault="00AF62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56D33" w14:textId="77777777" w:rsidR="006263F6" w:rsidRDefault="006263F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165ED59D" wp14:editId="39257D9C">
          <wp:simplePos x="0" y="0"/>
          <wp:positionH relativeFrom="column">
            <wp:posOffset>2332990</wp:posOffset>
          </wp:positionH>
          <wp:positionV relativeFrom="paragraph">
            <wp:posOffset>-207645</wp:posOffset>
          </wp:positionV>
          <wp:extent cx="1165860" cy="1059180"/>
          <wp:effectExtent l="0" t="0" r="0" b="7620"/>
          <wp:wrapSquare wrapText="bothSides"/>
          <wp:docPr id="3014939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UOV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9707"/>
                  <a:stretch/>
                </pic:blipFill>
                <pic:spPr bwMode="auto">
                  <a:xfrm>
                    <a:off x="0" y="0"/>
                    <a:ext cx="1165860" cy="1059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F7DB2"/>
    <w:multiLevelType w:val="hybridMultilevel"/>
    <w:tmpl w:val="E2E02CC2"/>
    <w:styleLink w:val="Puntielenco"/>
    <w:lvl w:ilvl="0" w:tplc="8042C68C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A49200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10BCA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2E36A4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0069D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D4F304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FEDC3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445178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0884E0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7CE0A1A"/>
    <w:multiLevelType w:val="hybridMultilevel"/>
    <w:tmpl w:val="922078F6"/>
    <w:styleLink w:val="Stileimportato2"/>
    <w:lvl w:ilvl="0" w:tplc="E7347DF2">
      <w:start w:val="1"/>
      <w:numFmt w:val="bullet"/>
      <w:lvlText w:val="·"/>
      <w:lvlJc w:val="left"/>
      <w:pPr>
        <w:ind w:left="89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F05F5C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64E18C">
      <w:start w:val="1"/>
      <w:numFmt w:val="bullet"/>
      <w:lvlText w:val="▪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6C506C">
      <w:start w:val="1"/>
      <w:numFmt w:val="bullet"/>
      <w:lvlText w:val="·"/>
      <w:lvlJc w:val="left"/>
      <w:pPr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A467CE">
      <w:start w:val="1"/>
      <w:numFmt w:val="bullet"/>
      <w:lvlText w:val="o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7ABFD8">
      <w:start w:val="1"/>
      <w:numFmt w:val="bullet"/>
      <w:lvlText w:val="▪"/>
      <w:lvlJc w:val="left"/>
      <w:pPr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462094">
      <w:start w:val="1"/>
      <w:numFmt w:val="bullet"/>
      <w:lvlText w:val="·"/>
      <w:lvlJc w:val="left"/>
      <w:pPr>
        <w:ind w:left="501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CAF1BA">
      <w:start w:val="1"/>
      <w:numFmt w:val="bullet"/>
      <w:lvlText w:val="o"/>
      <w:lvlJc w:val="left"/>
      <w:pPr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30146C">
      <w:start w:val="1"/>
      <w:numFmt w:val="bullet"/>
      <w:lvlText w:val="▪"/>
      <w:lvlJc w:val="left"/>
      <w:pPr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EFB2BD8"/>
    <w:multiLevelType w:val="hybridMultilevel"/>
    <w:tmpl w:val="C756E96A"/>
    <w:numStyleLink w:val="Stileimportato6"/>
  </w:abstractNum>
  <w:abstractNum w:abstractNumId="3" w15:restartNumberingAfterBreak="0">
    <w:nsid w:val="23B76ECE"/>
    <w:multiLevelType w:val="hybridMultilevel"/>
    <w:tmpl w:val="81ECC1E8"/>
    <w:numStyleLink w:val="Stileimportato1"/>
  </w:abstractNum>
  <w:abstractNum w:abstractNumId="4" w15:restartNumberingAfterBreak="0">
    <w:nsid w:val="391B0F57"/>
    <w:multiLevelType w:val="hybridMultilevel"/>
    <w:tmpl w:val="7D3A7D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439B0"/>
    <w:multiLevelType w:val="hybridMultilevel"/>
    <w:tmpl w:val="D3C4ACB2"/>
    <w:lvl w:ilvl="0" w:tplc="3E522C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D7CB9"/>
    <w:multiLevelType w:val="hybridMultilevel"/>
    <w:tmpl w:val="E7E6161C"/>
    <w:numStyleLink w:val="Stileimportato3"/>
  </w:abstractNum>
  <w:abstractNum w:abstractNumId="7" w15:restartNumberingAfterBreak="0">
    <w:nsid w:val="52FD01F4"/>
    <w:multiLevelType w:val="hybridMultilevel"/>
    <w:tmpl w:val="E2E02CC2"/>
    <w:numStyleLink w:val="Puntielenco"/>
  </w:abstractNum>
  <w:abstractNum w:abstractNumId="8" w15:restartNumberingAfterBreak="0">
    <w:nsid w:val="55D4603D"/>
    <w:multiLevelType w:val="hybridMultilevel"/>
    <w:tmpl w:val="891A3FB0"/>
    <w:styleLink w:val="Stileimportato5"/>
    <w:lvl w:ilvl="0" w:tplc="CA3A9EB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841CE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D800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72C3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1806B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FEDF7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363C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2CFF7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8007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591117AD"/>
    <w:multiLevelType w:val="hybridMultilevel"/>
    <w:tmpl w:val="891A3FB0"/>
    <w:numStyleLink w:val="Stileimportato5"/>
  </w:abstractNum>
  <w:abstractNum w:abstractNumId="10" w15:restartNumberingAfterBreak="0">
    <w:nsid w:val="5CAF0008"/>
    <w:multiLevelType w:val="hybridMultilevel"/>
    <w:tmpl w:val="BF500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26B68"/>
    <w:multiLevelType w:val="hybridMultilevel"/>
    <w:tmpl w:val="659C722E"/>
    <w:lvl w:ilvl="0" w:tplc="47EEE19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67536D"/>
    <w:multiLevelType w:val="hybridMultilevel"/>
    <w:tmpl w:val="81ECC1E8"/>
    <w:styleLink w:val="Stileimportato1"/>
    <w:lvl w:ilvl="0" w:tplc="66FC3AF4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C2D60C">
      <w:start w:val="1"/>
      <w:numFmt w:val="bullet"/>
      <w:lvlText w:val="•"/>
      <w:lvlJc w:val="left"/>
      <w:pPr>
        <w:ind w:left="85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247C14">
      <w:start w:val="1"/>
      <w:numFmt w:val="bullet"/>
      <w:lvlText w:val="▪"/>
      <w:lvlJc w:val="left"/>
      <w:pPr>
        <w:ind w:left="157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C276DE">
      <w:start w:val="1"/>
      <w:numFmt w:val="bullet"/>
      <w:lvlText w:val="•"/>
      <w:lvlJc w:val="left"/>
      <w:pPr>
        <w:ind w:left="229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6C5E1C">
      <w:start w:val="1"/>
      <w:numFmt w:val="bullet"/>
      <w:lvlText w:val="o"/>
      <w:lvlJc w:val="left"/>
      <w:pPr>
        <w:ind w:left="301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801424">
      <w:start w:val="1"/>
      <w:numFmt w:val="bullet"/>
      <w:lvlText w:val="▪"/>
      <w:lvlJc w:val="left"/>
      <w:pPr>
        <w:ind w:left="373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F4477C">
      <w:start w:val="1"/>
      <w:numFmt w:val="bullet"/>
      <w:lvlText w:val="•"/>
      <w:lvlJc w:val="left"/>
      <w:pPr>
        <w:ind w:left="445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A6FDBC">
      <w:start w:val="1"/>
      <w:numFmt w:val="bullet"/>
      <w:lvlText w:val="o"/>
      <w:lvlJc w:val="left"/>
      <w:pPr>
        <w:ind w:left="517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C04E7E">
      <w:start w:val="1"/>
      <w:numFmt w:val="bullet"/>
      <w:lvlText w:val="▪"/>
      <w:lvlJc w:val="left"/>
      <w:pPr>
        <w:ind w:left="589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AB55209"/>
    <w:multiLevelType w:val="hybridMultilevel"/>
    <w:tmpl w:val="E7E6161C"/>
    <w:styleLink w:val="Stileimportato3"/>
    <w:lvl w:ilvl="0" w:tplc="8132F8C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CCA76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C2B0C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8A222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62270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C2C367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6E9C6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E0D62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BE26E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7ADD5245"/>
    <w:multiLevelType w:val="hybridMultilevel"/>
    <w:tmpl w:val="C756E96A"/>
    <w:styleLink w:val="Stileimportato6"/>
    <w:lvl w:ilvl="0" w:tplc="3D78B94E">
      <w:start w:val="1"/>
      <w:numFmt w:val="bullet"/>
      <w:lvlText w:val="·"/>
      <w:lvlJc w:val="left"/>
      <w:pPr>
        <w:ind w:left="100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6C288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221E6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36556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9A055A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98D66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D29274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0C77E4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2C6946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F4D0CC9"/>
    <w:multiLevelType w:val="hybridMultilevel"/>
    <w:tmpl w:val="922078F6"/>
    <w:numStyleLink w:val="Stileimportato2"/>
  </w:abstractNum>
  <w:num w:numId="1" w16cid:durableId="1426221432">
    <w:abstractNumId w:val="10"/>
  </w:num>
  <w:num w:numId="2" w16cid:durableId="1522745099">
    <w:abstractNumId w:val="4"/>
  </w:num>
  <w:num w:numId="3" w16cid:durableId="129136435">
    <w:abstractNumId w:val="1"/>
  </w:num>
  <w:num w:numId="4" w16cid:durableId="989214454">
    <w:abstractNumId w:val="15"/>
  </w:num>
  <w:num w:numId="5" w16cid:durableId="131562542">
    <w:abstractNumId w:val="15"/>
    <w:lvlOverride w:ilvl="0">
      <w:lvl w:ilvl="0" w:tplc="C2441F18">
        <w:start w:val="1"/>
        <w:numFmt w:val="bullet"/>
        <w:lvlText w:val="·"/>
        <w:lvlJc w:val="left"/>
        <w:pPr>
          <w:ind w:left="897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D908270">
        <w:start w:val="1"/>
        <w:numFmt w:val="bullet"/>
        <w:lvlText w:val="o"/>
        <w:lvlJc w:val="left"/>
        <w:pPr>
          <w:ind w:left="141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FC882CE">
        <w:start w:val="1"/>
        <w:numFmt w:val="bullet"/>
        <w:lvlText w:val="▪"/>
        <w:lvlJc w:val="left"/>
        <w:pPr>
          <w:ind w:left="21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97EE62A">
        <w:start w:val="1"/>
        <w:numFmt w:val="bullet"/>
        <w:lvlText w:val="·"/>
        <w:lvlJc w:val="left"/>
        <w:pPr>
          <w:ind w:left="285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AD01AFE">
        <w:start w:val="1"/>
        <w:numFmt w:val="bullet"/>
        <w:lvlText w:val="o"/>
        <w:lvlJc w:val="left"/>
        <w:pPr>
          <w:ind w:left="357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130E7E2">
        <w:start w:val="1"/>
        <w:numFmt w:val="bullet"/>
        <w:lvlText w:val="▪"/>
        <w:lvlJc w:val="left"/>
        <w:pPr>
          <w:ind w:left="429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F0A0590">
        <w:start w:val="1"/>
        <w:numFmt w:val="bullet"/>
        <w:lvlText w:val="·"/>
        <w:lvlJc w:val="left"/>
        <w:pPr>
          <w:ind w:left="501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0405FE0">
        <w:start w:val="1"/>
        <w:numFmt w:val="bullet"/>
        <w:lvlText w:val="o"/>
        <w:lvlJc w:val="left"/>
        <w:pPr>
          <w:ind w:left="57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8C2D326">
        <w:start w:val="1"/>
        <w:numFmt w:val="bullet"/>
        <w:lvlText w:val="▪"/>
        <w:lvlJc w:val="left"/>
        <w:pPr>
          <w:ind w:left="645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818612065">
    <w:abstractNumId w:val="12"/>
  </w:num>
  <w:num w:numId="7" w16cid:durableId="35013578">
    <w:abstractNumId w:val="3"/>
  </w:num>
  <w:num w:numId="8" w16cid:durableId="1940604816">
    <w:abstractNumId w:val="3"/>
    <w:lvlOverride w:ilvl="0">
      <w:lvl w:ilvl="0" w:tplc="DE46A150">
        <w:start w:val="1"/>
        <w:numFmt w:val="bullet"/>
        <w:suff w:val="nothing"/>
        <w:lvlText w:val="-"/>
        <w:lvlJc w:val="left"/>
        <w:pPr>
          <w:ind w:left="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34A305A">
        <w:start w:val="1"/>
        <w:numFmt w:val="bullet"/>
        <w:lvlText w:val="•"/>
        <w:lvlJc w:val="left"/>
        <w:pPr>
          <w:ind w:left="85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3D4597E">
        <w:start w:val="1"/>
        <w:numFmt w:val="bullet"/>
        <w:lvlText w:val="▪"/>
        <w:lvlJc w:val="left"/>
        <w:pPr>
          <w:ind w:left="157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7E62C7C">
        <w:start w:val="1"/>
        <w:numFmt w:val="bullet"/>
        <w:lvlText w:val="•"/>
        <w:lvlJc w:val="left"/>
        <w:pPr>
          <w:ind w:left="229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3B6A7D8">
        <w:start w:val="1"/>
        <w:numFmt w:val="bullet"/>
        <w:lvlText w:val="o"/>
        <w:lvlJc w:val="left"/>
        <w:pPr>
          <w:ind w:left="301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E9B46">
        <w:start w:val="1"/>
        <w:numFmt w:val="bullet"/>
        <w:lvlText w:val="▪"/>
        <w:lvlJc w:val="left"/>
        <w:pPr>
          <w:ind w:left="373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62C3CE4">
        <w:start w:val="1"/>
        <w:numFmt w:val="bullet"/>
        <w:lvlText w:val="•"/>
        <w:lvlJc w:val="left"/>
        <w:pPr>
          <w:ind w:left="445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AC3302">
        <w:start w:val="1"/>
        <w:numFmt w:val="bullet"/>
        <w:lvlText w:val="o"/>
        <w:lvlJc w:val="left"/>
        <w:pPr>
          <w:ind w:left="517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BF6E454">
        <w:start w:val="1"/>
        <w:numFmt w:val="bullet"/>
        <w:lvlText w:val="▪"/>
        <w:lvlJc w:val="left"/>
        <w:pPr>
          <w:ind w:left="589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1762094743">
    <w:abstractNumId w:val="15"/>
    <w:lvlOverride w:ilvl="0">
      <w:lvl w:ilvl="0" w:tplc="C2441F18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D908270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FC882CE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97EE62A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AD01AFE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130E7E2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F0A0590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0405FE0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8C2D326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506360438">
    <w:abstractNumId w:val="15"/>
    <w:lvlOverride w:ilvl="0">
      <w:lvl w:ilvl="0" w:tplc="C2441F18">
        <w:start w:val="1"/>
        <w:numFmt w:val="bullet"/>
        <w:lvlText w:val="·"/>
        <w:lvlJc w:val="left"/>
        <w:pPr>
          <w:ind w:left="33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1D908270">
        <w:start w:val="1"/>
        <w:numFmt w:val="bullet"/>
        <w:lvlText w:val="o"/>
        <w:lvlJc w:val="left"/>
        <w:pPr>
          <w:ind w:left="141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8FC882CE">
        <w:start w:val="1"/>
        <w:numFmt w:val="bullet"/>
        <w:lvlText w:val="▪"/>
        <w:lvlJc w:val="left"/>
        <w:pPr>
          <w:ind w:left="21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997EE62A">
        <w:start w:val="1"/>
        <w:numFmt w:val="bullet"/>
        <w:lvlText w:val="·"/>
        <w:lvlJc w:val="left"/>
        <w:pPr>
          <w:ind w:left="285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7AD01AFE">
        <w:start w:val="1"/>
        <w:numFmt w:val="bullet"/>
        <w:lvlText w:val="o"/>
        <w:lvlJc w:val="left"/>
        <w:pPr>
          <w:ind w:left="357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0130E7E2">
        <w:start w:val="1"/>
        <w:numFmt w:val="bullet"/>
        <w:lvlText w:val="▪"/>
        <w:lvlJc w:val="left"/>
        <w:pPr>
          <w:ind w:left="429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7F0A0590">
        <w:start w:val="1"/>
        <w:numFmt w:val="bullet"/>
        <w:lvlText w:val="·"/>
        <w:lvlJc w:val="left"/>
        <w:pPr>
          <w:ind w:left="501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0405FE0">
        <w:start w:val="1"/>
        <w:numFmt w:val="bullet"/>
        <w:lvlText w:val="o"/>
        <w:lvlJc w:val="left"/>
        <w:pPr>
          <w:ind w:left="57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98C2D326">
        <w:start w:val="1"/>
        <w:numFmt w:val="bullet"/>
        <w:lvlText w:val="▪"/>
        <w:lvlJc w:val="left"/>
        <w:pPr>
          <w:ind w:left="645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1" w16cid:durableId="513030677">
    <w:abstractNumId w:val="13"/>
  </w:num>
  <w:num w:numId="12" w16cid:durableId="93063966">
    <w:abstractNumId w:val="6"/>
  </w:num>
  <w:num w:numId="13" w16cid:durableId="321005159">
    <w:abstractNumId w:val="8"/>
  </w:num>
  <w:num w:numId="14" w16cid:durableId="657533688">
    <w:abstractNumId w:val="9"/>
  </w:num>
  <w:num w:numId="15" w16cid:durableId="218250584">
    <w:abstractNumId w:val="3"/>
    <w:lvlOverride w:ilvl="0">
      <w:lvl w:ilvl="0" w:tplc="DE46A150">
        <w:start w:val="1"/>
        <w:numFmt w:val="bullet"/>
        <w:suff w:val="nothing"/>
        <w:lvlText w:val="-"/>
        <w:lvlJc w:val="left"/>
        <w:pPr>
          <w:ind w:left="1276" w:hanging="1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34A305A">
        <w:start w:val="1"/>
        <w:numFmt w:val="bullet"/>
        <w:lvlText w:val="•"/>
        <w:lvlJc w:val="left"/>
        <w:pPr>
          <w:tabs>
            <w:tab w:val="num" w:pos="1675"/>
          </w:tabs>
          <w:ind w:left="181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3D4597E">
        <w:start w:val="1"/>
        <w:numFmt w:val="bullet"/>
        <w:lvlText w:val="▪"/>
        <w:lvlJc w:val="left"/>
        <w:pPr>
          <w:tabs>
            <w:tab w:val="num" w:pos="2395"/>
          </w:tabs>
          <w:ind w:left="253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7E62C7C">
        <w:start w:val="1"/>
        <w:numFmt w:val="bullet"/>
        <w:lvlText w:val="•"/>
        <w:lvlJc w:val="left"/>
        <w:pPr>
          <w:tabs>
            <w:tab w:val="num" w:pos="3115"/>
          </w:tabs>
          <w:ind w:left="325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3B6A7D8">
        <w:start w:val="1"/>
        <w:numFmt w:val="bullet"/>
        <w:lvlText w:val="o"/>
        <w:lvlJc w:val="left"/>
        <w:pPr>
          <w:tabs>
            <w:tab w:val="num" w:pos="3835"/>
          </w:tabs>
          <w:ind w:left="397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E9B46">
        <w:start w:val="1"/>
        <w:numFmt w:val="bullet"/>
        <w:lvlText w:val="▪"/>
        <w:lvlJc w:val="left"/>
        <w:pPr>
          <w:tabs>
            <w:tab w:val="num" w:pos="4555"/>
          </w:tabs>
          <w:ind w:left="469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62C3CE4">
        <w:start w:val="1"/>
        <w:numFmt w:val="bullet"/>
        <w:lvlText w:val="•"/>
        <w:lvlJc w:val="left"/>
        <w:pPr>
          <w:tabs>
            <w:tab w:val="num" w:pos="5275"/>
          </w:tabs>
          <w:ind w:left="541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AC3302">
        <w:start w:val="1"/>
        <w:numFmt w:val="bullet"/>
        <w:lvlText w:val="o"/>
        <w:lvlJc w:val="left"/>
        <w:pPr>
          <w:tabs>
            <w:tab w:val="num" w:pos="5995"/>
          </w:tabs>
          <w:ind w:left="613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BF6E454">
        <w:start w:val="1"/>
        <w:numFmt w:val="bullet"/>
        <w:lvlText w:val="▪"/>
        <w:lvlJc w:val="left"/>
        <w:pPr>
          <w:tabs>
            <w:tab w:val="num" w:pos="6715"/>
          </w:tabs>
          <w:ind w:left="685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380716936">
    <w:abstractNumId w:val="3"/>
    <w:lvlOverride w:ilvl="0">
      <w:lvl w:ilvl="0" w:tplc="DE46A150">
        <w:start w:val="1"/>
        <w:numFmt w:val="bullet"/>
        <w:suff w:val="nothing"/>
        <w:lvlText w:val="-"/>
        <w:lvlJc w:val="left"/>
        <w:pPr>
          <w:ind w:left="1276" w:hanging="1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34A305A">
        <w:start w:val="1"/>
        <w:numFmt w:val="bullet"/>
        <w:lvlText w:val="•"/>
        <w:lvlJc w:val="left"/>
        <w:pPr>
          <w:tabs>
            <w:tab w:val="num" w:pos="1675"/>
          </w:tabs>
          <w:ind w:left="181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3D4597E">
        <w:start w:val="1"/>
        <w:numFmt w:val="bullet"/>
        <w:lvlText w:val="▪"/>
        <w:lvlJc w:val="left"/>
        <w:pPr>
          <w:tabs>
            <w:tab w:val="num" w:pos="2395"/>
          </w:tabs>
          <w:ind w:left="253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7E62C7C">
        <w:start w:val="1"/>
        <w:numFmt w:val="bullet"/>
        <w:lvlText w:val="•"/>
        <w:lvlJc w:val="left"/>
        <w:pPr>
          <w:tabs>
            <w:tab w:val="num" w:pos="3115"/>
          </w:tabs>
          <w:ind w:left="325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3B6A7D8">
        <w:start w:val="1"/>
        <w:numFmt w:val="bullet"/>
        <w:lvlText w:val="o"/>
        <w:lvlJc w:val="left"/>
        <w:pPr>
          <w:tabs>
            <w:tab w:val="num" w:pos="3835"/>
          </w:tabs>
          <w:ind w:left="397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E9B46">
        <w:start w:val="1"/>
        <w:numFmt w:val="bullet"/>
        <w:lvlText w:val="▪"/>
        <w:lvlJc w:val="left"/>
        <w:pPr>
          <w:tabs>
            <w:tab w:val="num" w:pos="4555"/>
          </w:tabs>
          <w:ind w:left="469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62C3CE4">
        <w:start w:val="1"/>
        <w:numFmt w:val="bullet"/>
        <w:lvlText w:val="•"/>
        <w:lvlJc w:val="left"/>
        <w:pPr>
          <w:tabs>
            <w:tab w:val="num" w:pos="5275"/>
          </w:tabs>
          <w:ind w:left="541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AC3302">
        <w:start w:val="1"/>
        <w:numFmt w:val="bullet"/>
        <w:lvlText w:val="o"/>
        <w:lvlJc w:val="left"/>
        <w:pPr>
          <w:tabs>
            <w:tab w:val="num" w:pos="5995"/>
          </w:tabs>
          <w:ind w:left="613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BF6E454">
        <w:start w:val="1"/>
        <w:numFmt w:val="bullet"/>
        <w:lvlText w:val="▪"/>
        <w:lvlJc w:val="left"/>
        <w:pPr>
          <w:tabs>
            <w:tab w:val="num" w:pos="6715"/>
          </w:tabs>
          <w:ind w:left="685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238250829">
    <w:abstractNumId w:val="14"/>
  </w:num>
  <w:num w:numId="18" w16cid:durableId="583950996">
    <w:abstractNumId w:val="2"/>
  </w:num>
  <w:num w:numId="19" w16cid:durableId="992300419">
    <w:abstractNumId w:val="0"/>
  </w:num>
  <w:num w:numId="20" w16cid:durableId="252512668">
    <w:abstractNumId w:val="7"/>
  </w:num>
  <w:num w:numId="21" w16cid:durableId="1367634483">
    <w:abstractNumId w:val="11"/>
  </w:num>
  <w:num w:numId="22" w16cid:durableId="1681001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001C3"/>
    <w:rsid w:val="00011E67"/>
    <w:rsid w:val="0002460F"/>
    <w:rsid w:val="0003731D"/>
    <w:rsid w:val="00043F2D"/>
    <w:rsid w:val="00044DF5"/>
    <w:rsid w:val="000616B1"/>
    <w:rsid w:val="0008123A"/>
    <w:rsid w:val="000900D2"/>
    <w:rsid w:val="000B3FE3"/>
    <w:rsid w:val="000F3577"/>
    <w:rsid w:val="0010315C"/>
    <w:rsid w:val="00131911"/>
    <w:rsid w:val="00131DED"/>
    <w:rsid w:val="00163DB7"/>
    <w:rsid w:val="00163FA5"/>
    <w:rsid w:val="00173CCB"/>
    <w:rsid w:val="001763AF"/>
    <w:rsid w:val="001E251D"/>
    <w:rsid w:val="001F5F8E"/>
    <w:rsid w:val="00203CD3"/>
    <w:rsid w:val="00210C66"/>
    <w:rsid w:val="00220B68"/>
    <w:rsid w:val="00221BDD"/>
    <w:rsid w:val="002272E0"/>
    <w:rsid w:val="00232CA9"/>
    <w:rsid w:val="00244DB8"/>
    <w:rsid w:val="002620A3"/>
    <w:rsid w:val="00274103"/>
    <w:rsid w:val="00275BAD"/>
    <w:rsid w:val="00292602"/>
    <w:rsid w:val="002A7579"/>
    <w:rsid w:val="002B114F"/>
    <w:rsid w:val="002B3D9F"/>
    <w:rsid w:val="002C398D"/>
    <w:rsid w:val="002E43FF"/>
    <w:rsid w:val="002F36CB"/>
    <w:rsid w:val="00326717"/>
    <w:rsid w:val="00357398"/>
    <w:rsid w:val="003642D6"/>
    <w:rsid w:val="0036441B"/>
    <w:rsid w:val="00374C91"/>
    <w:rsid w:val="00391EC8"/>
    <w:rsid w:val="003B7899"/>
    <w:rsid w:val="003E5D36"/>
    <w:rsid w:val="0044623D"/>
    <w:rsid w:val="00470CF7"/>
    <w:rsid w:val="00483FFE"/>
    <w:rsid w:val="004869F3"/>
    <w:rsid w:val="00497EA5"/>
    <w:rsid w:val="004A56EA"/>
    <w:rsid w:val="004C70F4"/>
    <w:rsid w:val="004D2EAA"/>
    <w:rsid w:val="004D4029"/>
    <w:rsid w:val="004F1472"/>
    <w:rsid w:val="00504A29"/>
    <w:rsid w:val="00512E9C"/>
    <w:rsid w:val="005174E0"/>
    <w:rsid w:val="00527F37"/>
    <w:rsid w:val="0056139A"/>
    <w:rsid w:val="00565869"/>
    <w:rsid w:val="005967D8"/>
    <w:rsid w:val="005A0146"/>
    <w:rsid w:val="005A54C9"/>
    <w:rsid w:val="005B6C8C"/>
    <w:rsid w:val="005C4141"/>
    <w:rsid w:val="005E0E5D"/>
    <w:rsid w:val="005E5CCB"/>
    <w:rsid w:val="005F4B7D"/>
    <w:rsid w:val="005F6584"/>
    <w:rsid w:val="006148FF"/>
    <w:rsid w:val="00615A39"/>
    <w:rsid w:val="006263F6"/>
    <w:rsid w:val="00634461"/>
    <w:rsid w:val="00634941"/>
    <w:rsid w:val="0065574F"/>
    <w:rsid w:val="006731FE"/>
    <w:rsid w:val="00681BAE"/>
    <w:rsid w:val="006B214E"/>
    <w:rsid w:val="006B604C"/>
    <w:rsid w:val="006C31FC"/>
    <w:rsid w:val="006D4242"/>
    <w:rsid w:val="00712517"/>
    <w:rsid w:val="00715F00"/>
    <w:rsid w:val="0073391F"/>
    <w:rsid w:val="00734EEC"/>
    <w:rsid w:val="0077391A"/>
    <w:rsid w:val="00780B1A"/>
    <w:rsid w:val="00785FB9"/>
    <w:rsid w:val="007971C7"/>
    <w:rsid w:val="007C1A61"/>
    <w:rsid w:val="007E169D"/>
    <w:rsid w:val="007F6F32"/>
    <w:rsid w:val="00824C83"/>
    <w:rsid w:val="008511D7"/>
    <w:rsid w:val="00881755"/>
    <w:rsid w:val="00893CF0"/>
    <w:rsid w:val="00895E4A"/>
    <w:rsid w:val="008A2222"/>
    <w:rsid w:val="008B5CD2"/>
    <w:rsid w:val="008D5006"/>
    <w:rsid w:val="008F2DE7"/>
    <w:rsid w:val="008F3150"/>
    <w:rsid w:val="00932EDE"/>
    <w:rsid w:val="00950347"/>
    <w:rsid w:val="00952323"/>
    <w:rsid w:val="00954E29"/>
    <w:rsid w:val="00964001"/>
    <w:rsid w:val="00966E76"/>
    <w:rsid w:val="0097341E"/>
    <w:rsid w:val="00976080"/>
    <w:rsid w:val="0097626F"/>
    <w:rsid w:val="00983C7D"/>
    <w:rsid w:val="009C155E"/>
    <w:rsid w:val="009E6563"/>
    <w:rsid w:val="009F0565"/>
    <w:rsid w:val="009F7DAE"/>
    <w:rsid w:val="00A00C1C"/>
    <w:rsid w:val="00A06A54"/>
    <w:rsid w:val="00A111A6"/>
    <w:rsid w:val="00A32DB1"/>
    <w:rsid w:val="00A366C6"/>
    <w:rsid w:val="00A5684A"/>
    <w:rsid w:val="00A71D31"/>
    <w:rsid w:val="00A71FCF"/>
    <w:rsid w:val="00A73425"/>
    <w:rsid w:val="00A80F52"/>
    <w:rsid w:val="00AB41DE"/>
    <w:rsid w:val="00AC3ACF"/>
    <w:rsid w:val="00AE3FE5"/>
    <w:rsid w:val="00AF1B16"/>
    <w:rsid w:val="00AF4149"/>
    <w:rsid w:val="00AF6267"/>
    <w:rsid w:val="00B11D90"/>
    <w:rsid w:val="00B52C60"/>
    <w:rsid w:val="00B66990"/>
    <w:rsid w:val="00B774CF"/>
    <w:rsid w:val="00B85E4A"/>
    <w:rsid w:val="00B8693B"/>
    <w:rsid w:val="00BA63FC"/>
    <w:rsid w:val="00BD0A02"/>
    <w:rsid w:val="00BE1E94"/>
    <w:rsid w:val="00C04D92"/>
    <w:rsid w:val="00C04DB2"/>
    <w:rsid w:val="00C12DE9"/>
    <w:rsid w:val="00C30086"/>
    <w:rsid w:val="00C51FD8"/>
    <w:rsid w:val="00C736A6"/>
    <w:rsid w:val="00C85BEA"/>
    <w:rsid w:val="00C9050C"/>
    <w:rsid w:val="00CB70D3"/>
    <w:rsid w:val="00CC79B3"/>
    <w:rsid w:val="00CD4E43"/>
    <w:rsid w:val="00D375B1"/>
    <w:rsid w:val="00D4046A"/>
    <w:rsid w:val="00D40FE6"/>
    <w:rsid w:val="00D439D6"/>
    <w:rsid w:val="00D51EEB"/>
    <w:rsid w:val="00D65A89"/>
    <w:rsid w:val="00DC7592"/>
    <w:rsid w:val="00E070FB"/>
    <w:rsid w:val="00E1045C"/>
    <w:rsid w:val="00E71EBC"/>
    <w:rsid w:val="00E73149"/>
    <w:rsid w:val="00E82AE4"/>
    <w:rsid w:val="00EB0185"/>
    <w:rsid w:val="00ED676F"/>
    <w:rsid w:val="00F05416"/>
    <w:rsid w:val="00F2272A"/>
    <w:rsid w:val="00F557F8"/>
    <w:rsid w:val="00F66030"/>
    <w:rsid w:val="00F86E0A"/>
    <w:rsid w:val="00F94EAD"/>
    <w:rsid w:val="00FA52AD"/>
    <w:rsid w:val="00FB087F"/>
    <w:rsid w:val="00FD1BF7"/>
    <w:rsid w:val="00FD5ABF"/>
    <w:rsid w:val="00FE58A0"/>
    <w:rsid w:val="00FE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8A7EF"/>
  <w14:defaultImageDpi w14:val="32767"/>
  <w15:chartTrackingRefBased/>
  <w15:docId w15:val="{FF381317-B129-468D-8857-019E47C1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  <w:rPr>
      <w:rFonts w:ascii="Calibri" w:hAnsi="Calibri"/>
      <w:kern w:val="24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paragraph" w:styleId="Paragrafoelenco">
    <w:name w:val="List Paragraph"/>
    <w:basedOn w:val="Normale"/>
    <w:qFormat/>
    <w:rsid w:val="005E5CCB"/>
    <w:pPr>
      <w:spacing w:after="200" w:line="276" w:lineRule="auto"/>
      <w:ind w:left="720"/>
      <w:contextualSpacing w:val="0"/>
      <w:jc w:val="left"/>
    </w:pPr>
    <w:rPr>
      <w:rFonts w:eastAsia="SimSun" w:cs="Calibri"/>
      <w:kern w:val="0"/>
    </w:rPr>
  </w:style>
  <w:style w:type="table" w:styleId="Grigliatabella">
    <w:name w:val="Table Grid"/>
    <w:basedOn w:val="Tabellanormale"/>
    <w:uiPriority w:val="39"/>
    <w:rsid w:val="0095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3391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391F"/>
    <w:rPr>
      <w:color w:val="605E5C"/>
      <w:shd w:val="clear" w:color="auto" w:fill="E1DFDD"/>
    </w:rPr>
  </w:style>
  <w:style w:type="character" w:customStyle="1" w:styleId="Nessuno">
    <w:name w:val="Nessuno"/>
    <w:rsid w:val="005C4141"/>
  </w:style>
  <w:style w:type="character" w:customStyle="1" w:styleId="Hyperlink0">
    <w:name w:val="Hyperlink.0"/>
    <w:basedOn w:val="Nessuno"/>
    <w:rsid w:val="005C4141"/>
    <w:rPr>
      <w:rFonts w:ascii="Calibri" w:eastAsia="Calibri" w:hAnsi="Calibri" w:cs="Calibri"/>
      <w:outline w:val="0"/>
      <w:color w:val="0563C1"/>
      <w:sz w:val="24"/>
      <w:szCs w:val="24"/>
      <w:u w:val="single" w:color="0563C1"/>
    </w:rPr>
  </w:style>
  <w:style w:type="numbering" w:customStyle="1" w:styleId="Stileimportato2">
    <w:name w:val="Stile importato 2"/>
    <w:rsid w:val="005C4141"/>
    <w:pPr>
      <w:numPr>
        <w:numId w:val="3"/>
      </w:numPr>
    </w:pPr>
  </w:style>
  <w:style w:type="numbering" w:customStyle="1" w:styleId="Stileimportato1">
    <w:name w:val="Stile importato 1"/>
    <w:rsid w:val="005C4141"/>
    <w:pPr>
      <w:numPr>
        <w:numId w:val="6"/>
      </w:numPr>
    </w:pPr>
  </w:style>
  <w:style w:type="numbering" w:customStyle="1" w:styleId="Stileimportato3">
    <w:name w:val="Stile importato 3"/>
    <w:rsid w:val="005C4141"/>
    <w:pPr>
      <w:numPr>
        <w:numId w:val="11"/>
      </w:numPr>
    </w:pPr>
  </w:style>
  <w:style w:type="character" w:customStyle="1" w:styleId="Hyperlink1">
    <w:name w:val="Hyperlink.1"/>
    <w:basedOn w:val="Nessuno"/>
    <w:rsid w:val="005C4141"/>
    <w:rPr>
      <w:outline w:val="0"/>
      <w:color w:val="0563C1"/>
      <w:sz w:val="24"/>
      <w:szCs w:val="24"/>
      <w:u w:val="single" w:color="0563C1"/>
    </w:rPr>
  </w:style>
  <w:style w:type="numbering" w:customStyle="1" w:styleId="Stileimportato5">
    <w:name w:val="Stile importato 5"/>
    <w:rsid w:val="005C4141"/>
    <w:pPr>
      <w:numPr>
        <w:numId w:val="13"/>
      </w:numPr>
    </w:pPr>
  </w:style>
  <w:style w:type="numbering" w:customStyle="1" w:styleId="Stileimportato6">
    <w:name w:val="Stile importato 6"/>
    <w:rsid w:val="005C4141"/>
    <w:pPr>
      <w:numPr>
        <w:numId w:val="17"/>
      </w:numPr>
    </w:pPr>
  </w:style>
  <w:style w:type="numbering" w:customStyle="1" w:styleId="Puntielenco">
    <w:name w:val="Punti elenco"/>
    <w:rsid w:val="005C4141"/>
    <w:pPr>
      <w:numPr>
        <w:numId w:val="19"/>
      </w:numPr>
    </w:pPr>
  </w:style>
  <w:style w:type="character" w:customStyle="1" w:styleId="Hyperlink2">
    <w:name w:val="Hyperlink.2"/>
    <w:basedOn w:val="Nessuno"/>
    <w:rsid w:val="005C4141"/>
    <w:rPr>
      <w:outline w:val="0"/>
      <w:color w:val="0563C1"/>
      <w:sz w:val="24"/>
      <w:szCs w:val="24"/>
      <w:u w:val="single" w:color="0563C1"/>
    </w:rPr>
  </w:style>
  <w:style w:type="character" w:customStyle="1" w:styleId="NessunoA">
    <w:name w:val="Nessuno A"/>
    <w:rsid w:val="004A56EA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0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0b7056db2cc9fd9b915f6b1750f4307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58d7dd257029e821df979de5b0600be4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F642EB-92CD-4DBA-BC66-B3A0B92E1D9D}">
  <ds:schemaRefs>
    <ds:schemaRef ds:uri="http://schemas.microsoft.com/office/2006/metadata/properties"/>
    <ds:schemaRef ds:uri="http://schemas.microsoft.com/office/infopath/2007/PartnerControls"/>
    <ds:schemaRef ds:uri="8ff4cf98-bacb-43a2-a8b4-05d26df2f2a1"/>
    <ds:schemaRef ds:uri="6eea2cea-3130-4263-b580-35197addce7f"/>
  </ds:schemaRefs>
</ds:datastoreItem>
</file>

<file path=customXml/itemProps2.xml><?xml version="1.0" encoding="utf-8"?>
<ds:datastoreItem xmlns:ds="http://schemas.openxmlformats.org/officeDocument/2006/customXml" ds:itemID="{F2679CC9-6979-4B03-AE1C-4BAF9ADAA2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F61CE1-9862-4814-AF8F-763763114D6A}"/>
</file>

<file path=customXml/itemProps4.xml><?xml version="1.0" encoding="utf-8"?>
<ds:datastoreItem xmlns:ds="http://schemas.openxmlformats.org/officeDocument/2006/customXml" ds:itemID="{9C2FBD96-07B3-4D73-907D-F5DB1777FE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</Template>
  <TotalTime>0</TotalTime>
  <Pages>3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Ferrigno</dc:creator>
  <cp:keywords/>
  <dc:description/>
  <cp:lastModifiedBy>Dario Daniele</cp:lastModifiedBy>
  <cp:revision>3</cp:revision>
  <cp:lastPrinted>2023-10-18T09:15:00Z</cp:lastPrinted>
  <dcterms:created xsi:type="dcterms:W3CDTF">2024-04-15T12:31:00Z</dcterms:created>
  <dcterms:modified xsi:type="dcterms:W3CDTF">2024-04-15T12:33:00Z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  <property fmtid="{D5CDD505-2E9C-101B-9397-08002B2CF9AE}" pid="3" name="MediaServiceImageTags">
    <vt:lpwstr/>
  </property>
</Properties>
</file>